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23890F" w14:textId="44A5C646" w:rsidR="00F95B04" w:rsidRPr="000C3CF1" w:rsidRDefault="006B26B9" w:rsidP="002D03C2">
      <w:pPr>
        <w:tabs>
          <w:tab w:val="left" w:pos="2268"/>
        </w:tabs>
        <w:spacing w:line="264" w:lineRule="auto"/>
        <w:jc w:val="center"/>
        <w:rPr>
          <w:rFonts w:asciiTheme="minorHAnsi" w:hAnsiTheme="minorHAnsi" w:cstheme="minorHAnsi"/>
          <w:b/>
          <w:sz w:val="36"/>
          <w:szCs w:val="20"/>
          <w:u w:val="single"/>
        </w:rPr>
      </w:pPr>
      <w:r w:rsidRPr="000C3CF1">
        <w:rPr>
          <w:rFonts w:asciiTheme="minorHAnsi" w:hAnsiTheme="minorHAnsi" w:cstheme="minorHAnsi"/>
          <w:b/>
          <w:sz w:val="36"/>
          <w:szCs w:val="20"/>
          <w:u w:val="single"/>
        </w:rPr>
        <w:t>Registrační list</w:t>
      </w:r>
    </w:p>
    <w:p w14:paraId="26B441C0" w14:textId="6C4B1FD0" w:rsidR="006B26B9" w:rsidRPr="000C3CF1" w:rsidRDefault="006B26B9" w:rsidP="002D03C2">
      <w:pPr>
        <w:tabs>
          <w:tab w:val="left" w:pos="2268"/>
        </w:tabs>
        <w:spacing w:line="264" w:lineRule="auto"/>
        <w:jc w:val="center"/>
        <w:rPr>
          <w:rFonts w:asciiTheme="minorHAnsi" w:hAnsiTheme="minorHAnsi" w:cstheme="minorHAnsi"/>
          <w:b/>
          <w:sz w:val="36"/>
          <w:szCs w:val="20"/>
          <w:u w:val="single"/>
        </w:rPr>
      </w:pPr>
    </w:p>
    <w:p w14:paraId="19107031" w14:textId="2A2A192D" w:rsidR="006B26B9" w:rsidRPr="000C3CF1" w:rsidRDefault="006B26B9" w:rsidP="002D03C2">
      <w:pPr>
        <w:tabs>
          <w:tab w:val="left" w:pos="2268"/>
        </w:tabs>
        <w:spacing w:line="264" w:lineRule="auto"/>
        <w:jc w:val="center"/>
        <w:rPr>
          <w:rFonts w:asciiTheme="minorHAnsi" w:hAnsiTheme="minorHAnsi" w:cstheme="minorHAnsi"/>
          <w:b/>
          <w:sz w:val="36"/>
          <w:szCs w:val="20"/>
        </w:rPr>
      </w:pPr>
      <w:r w:rsidRPr="000C3CF1">
        <w:rPr>
          <w:rFonts w:asciiTheme="minorHAnsi" w:hAnsiTheme="minorHAnsi" w:cstheme="minorHAnsi"/>
          <w:b/>
          <w:sz w:val="36"/>
          <w:szCs w:val="20"/>
        </w:rPr>
        <w:t xml:space="preserve">Workshop – </w:t>
      </w:r>
      <w:r w:rsidR="00F22728">
        <w:rPr>
          <w:rFonts w:asciiTheme="minorHAnsi" w:hAnsiTheme="minorHAnsi" w:cstheme="minorHAnsi"/>
          <w:b/>
          <w:sz w:val="36"/>
          <w:szCs w:val="20"/>
        </w:rPr>
        <w:t>18</w:t>
      </w:r>
      <w:r w:rsidRPr="000C3CF1">
        <w:rPr>
          <w:rFonts w:asciiTheme="minorHAnsi" w:hAnsiTheme="minorHAnsi" w:cstheme="minorHAnsi"/>
          <w:b/>
          <w:sz w:val="36"/>
          <w:szCs w:val="20"/>
        </w:rPr>
        <w:t>.9.202</w:t>
      </w:r>
      <w:r w:rsidR="00F22728">
        <w:rPr>
          <w:rFonts w:asciiTheme="minorHAnsi" w:hAnsiTheme="minorHAnsi" w:cstheme="minorHAnsi"/>
          <w:b/>
          <w:sz w:val="36"/>
          <w:szCs w:val="20"/>
        </w:rPr>
        <w:t>4</w:t>
      </w:r>
    </w:p>
    <w:p w14:paraId="1D697F43" w14:textId="77777777" w:rsidR="006B26B9" w:rsidRPr="000C3CF1" w:rsidRDefault="006B26B9" w:rsidP="002D03C2">
      <w:pPr>
        <w:tabs>
          <w:tab w:val="left" w:pos="2268"/>
        </w:tabs>
        <w:spacing w:line="264" w:lineRule="auto"/>
        <w:jc w:val="center"/>
        <w:rPr>
          <w:rFonts w:asciiTheme="minorHAnsi" w:hAnsiTheme="minorHAnsi" w:cstheme="minorHAnsi"/>
          <w:b/>
          <w:sz w:val="36"/>
          <w:szCs w:val="20"/>
        </w:rPr>
      </w:pPr>
    </w:p>
    <w:p w14:paraId="671725E6" w14:textId="7343F6EB" w:rsidR="006B26B9" w:rsidRDefault="006B26B9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</w:rPr>
      </w:pPr>
      <w:r w:rsidRPr="000C3CF1">
        <w:rPr>
          <w:rFonts w:asciiTheme="minorHAnsi" w:hAnsiTheme="minorHAnsi" w:cstheme="minorHAnsi"/>
        </w:rPr>
        <w:t xml:space="preserve">Firma: </w:t>
      </w:r>
      <w:r w:rsidRPr="000C3CF1">
        <w:rPr>
          <w:rFonts w:asciiTheme="minorHAnsi" w:hAnsiTheme="minorHAnsi" w:cstheme="minorHAnsi"/>
        </w:rPr>
        <w:tab/>
      </w:r>
      <w:r w:rsidRPr="000C3CF1">
        <w:rPr>
          <w:rFonts w:asciiTheme="minorHAnsi" w:hAnsiTheme="minorHAnsi" w:cstheme="minorHAnsi"/>
        </w:rPr>
        <w:tab/>
        <w:t>……………………………………………….</w:t>
      </w:r>
    </w:p>
    <w:p w14:paraId="3BCA4391" w14:textId="77777777" w:rsidR="000C3CF1" w:rsidRPr="000C3CF1" w:rsidRDefault="000C3CF1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</w:rPr>
      </w:pPr>
    </w:p>
    <w:p w14:paraId="11647D73" w14:textId="6FCF5D53" w:rsidR="006B26B9" w:rsidRDefault="006B26B9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</w:rPr>
      </w:pPr>
      <w:r w:rsidRPr="000C3CF1">
        <w:rPr>
          <w:rFonts w:asciiTheme="minorHAnsi" w:hAnsiTheme="minorHAnsi" w:cstheme="minorHAnsi"/>
        </w:rPr>
        <w:t xml:space="preserve">Adresa: </w:t>
      </w:r>
      <w:r w:rsidRPr="000C3CF1">
        <w:rPr>
          <w:rFonts w:asciiTheme="minorHAnsi" w:hAnsiTheme="minorHAnsi" w:cstheme="minorHAnsi"/>
        </w:rPr>
        <w:tab/>
      </w:r>
      <w:r w:rsidRPr="000C3CF1">
        <w:rPr>
          <w:rFonts w:asciiTheme="minorHAnsi" w:hAnsiTheme="minorHAnsi" w:cstheme="minorHAnsi"/>
        </w:rPr>
        <w:tab/>
        <w:t>……………………………………………….</w:t>
      </w:r>
    </w:p>
    <w:p w14:paraId="5764815D" w14:textId="77777777" w:rsidR="000C3CF1" w:rsidRPr="000C3CF1" w:rsidRDefault="000C3CF1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</w:rPr>
      </w:pPr>
    </w:p>
    <w:p w14:paraId="013C33F7" w14:textId="13A1FFC8" w:rsidR="006B26B9" w:rsidRDefault="006B26B9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</w:rPr>
      </w:pPr>
      <w:r w:rsidRPr="000C3CF1">
        <w:rPr>
          <w:rFonts w:asciiTheme="minorHAnsi" w:hAnsiTheme="minorHAnsi" w:cstheme="minorHAnsi"/>
        </w:rPr>
        <w:t>Kontaktní osoba:</w:t>
      </w:r>
      <w:r w:rsidRPr="000C3CF1">
        <w:rPr>
          <w:rFonts w:asciiTheme="minorHAnsi" w:hAnsiTheme="minorHAnsi" w:cstheme="minorHAnsi"/>
        </w:rPr>
        <w:tab/>
      </w:r>
      <w:r w:rsidRPr="000C3CF1">
        <w:rPr>
          <w:rFonts w:asciiTheme="minorHAnsi" w:hAnsiTheme="minorHAnsi" w:cstheme="minorHAnsi"/>
        </w:rPr>
        <w:tab/>
        <w:t>……………………………………………….</w:t>
      </w:r>
    </w:p>
    <w:p w14:paraId="7CDC454E" w14:textId="77777777" w:rsidR="000C3CF1" w:rsidRPr="000C3CF1" w:rsidRDefault="000C3CF1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</w:rPr>
      </w:pPr>
    </w:p>
    <w:p w14:paraId="48DE61B7" w14:textId="63486E45" w:rsidR="006B26B9" w:rsidRDefault="006B26B9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</w:rPr>
      </w:pPr>
      <w:r w:rsidRPr="000C3CF1">
        <w:rPr>
          <w:rFonts w:asciiTheme="minorHAnsi" w:hAnsiTheme="minorHAnsi" w:cstheme="minorHAnsi"/>
        </w:rPr>
        <w:t>Tel. Číslo:</w:t>
      </w:r>
      <w:r w:rsidRPr="000C3CF1">
        <w:rPr>
          <w:rFonts w:asciiTheme="minorHAnsi" w:hAnsiTheme="minorHAnsi" w:cstheme="minorHAnsi"/>
        </w:rPr>
        <w:tab/>
      </w:r>
      <w:r w:rsidRPr="000C3CF1">
        <w:rPr>
          <w:rFonts w:asciiTheme="minorHAnsi" w:hAnsiTheme="minorHAnsi" w:cstheme="minorHAnsi"/>
        </w:rPr>
        <w:tab/>
        <w:t>……………………………………………….</w:t>
      </w:r>
    </w:p>
    <w:p w14:paraId="3D849AAE" w14:textId="77777777" w:rsidR="000C3CF1" w:rsidRPr="000C3CF1" w:rsidRDefault="000C3CF1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</w:rPr>
      </w:pPr>
    </w:p>
    <w:p w14:paraId="6CBB2734" w14:textId="6BAE89AA" w:rsidR="006B26B9" w:rsidRPr="000C3CF1" w:rsidRDefault="006B26B9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C3CF1">
        <w:rPr>
          <w:rFonts w:asciiTheme="minorHAnsi" w:hAnsiTheme="minorHAnsi" w:cstheme="minorHAnsi"/>
        </w:rPr>
        <w:t>E-mail:</w:t>
      </w:r>
      <w:r w:rsidRPr="000C3CF1">
        <w:rPr>
          <w:rFonts w:asciiTheme="minorHAnsi" w:hAnsiTheme="minorHAnsi" w:cstheme="minorHAnsi"/>
        </w:rPr>
        <w:tab/>
      </w:r>
      <w:r w:rsidRPr="000C3CF1">
        <w:rPr>
          <w:rFonts w:asciiTheme="minorHAnsi" w:hAnsiTheme="minorHAnsi" w:cstheme="minorHAnsi"/>
        </w:rPr>
        <w:tab/>
        <w:t>……………………………………………….</w:t>
      </w:r>
    </w:p>
    <w:p w14:paraId="21E4C874" w14:textId="21E48BF0" w:rsidR="002D03C2" w:rsidRPr="000C3CF1" w:rsidRDefault="002D03C2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AFF9F97" w14:textId="77777777" w:rsidR="000C3CF1" w:rsidRDefault="000C3CF1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</w:rPr>
      </w:pPr>
    </w:p>
    <w:p w14:paraId="57D938CC" w14:textId="73B828BC" w:rsidR="006B26B9" w:rsidRPr="000C3CF1" w:rsidRDefault="006B26B9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</w:rPr>
      </w:pPr>
      <w:r w:rsidRPr="000C3CF1">
        <w:rPr>
          <w:rFonts w:asciiTheme="minorHAnsi" w:hAnsiTheme="minorHAnsi" w:cstheme="minorHAnsi"/>
        </w:rPr>
        <w:t>Osoby přihlášené na workshop:</w:t>
      </w:r>
    </w:p>
    <w:p w14:paraId="2C617B11" w14:textId="03AEE86D" w:rsidR="002D03C2" w:rsidRPr="000C3CF1" w:rsidRDefault="002D03C2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9"/>
        <w:gridCol w:w="2977"/>
        <w:gridCol w:w="1984"/>
        <w:gridCol w:w="2126"/>
      </w:tblGrid>
      <w:tr w:rsidR="006B26B9" w:rsidRPr="000C3CF1" w14:paraId="07A8731B" w14:textId="0E6F007D" w:rsidTr="006B26B9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B05E1" w14:textId="029F7B67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0C3CF1">
              <w:rPr>
                <w:rFonts w:asciiTheme="minorHAnsi" w:hAnsiTheme="minorHAnsi" w:cstheme="minorHAnsi"/>
                <w:b/>
              </w:rPr>
              <w:t>Jméno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6640" w14:textId="60B20476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0C3CF1">
              <w:rPr>
                <w:rFonts w:asciiTheme="minorHAnsi" w:hAnsiTheme="minorHAnsi" w:cstheme="minorHAnsi"/>
                <w:b/>
                <w:bCs/>
              </w:rPr>
              <w:t>Příjmení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219DB" w14:textId="1E3A5FB3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0C3CF1">
              <w:rPr>
                <w:rFonts w:asciiTheme="minorHAnsi" w:hAnsiTheme="minorHAnsi" w:cstheme="minorHAnsi"/>
                <w:b/>
                <w:bCs/>
              </w:rPr>
              <w:t>E-mail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7D32" w14:textId="34EABAEC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0C3CF1">
              <w:rPr>
                <w:rFonts w:asciiTheme="minorHAnsi" w:hAnsiTheme="minorHAnsi" w:cstheme="minorHAnsi"/>
                <w:b/>
                <w:bCs/>
              </w:rPr>
              <w:t>Tel. číslo</w:t>
            </w:r>
          </w:p>
        </w:tc>
      </w:tr>
      <w:tr w:rsidR="006B26B9" w:rsidRPr="000C3CF1" w14:paraId="64048E9B" w14:textId="6A39D36F" w:rsidTr="006B26B9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BB8" w14:textId="2C11C082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B226E" w14:textId="77777777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DBF3" w14:textId="77777777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3539" w14:textId="77777777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6B26B9" w:rsidRPr="000C3CF1" w14:paraId="408508C7" w14:textId="5D1394C3" w:rsidTr="006B26B9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FB670" w14:textId="40130DB9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6B045" w14:textId="77777777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75A07" w14:textId="77777777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EDA80" w14:textId="77777777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4C00ED09" w14:textId="77777777" w:rsidR="0015010B" w:rsidRPr="000C3CF1" w:rsidRDefault="0015010B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A926116" w14:textId="2DE37787" w:rsidR="0015010B" w:rsidRPr="000C3CF1" w:rsidRDefault="006B26B9" w:rsidP="000C3CF1">
      <w:pPr>
        <w:tabs>
          <w:tab w:val="left" w:pos="2268"/>
        </w:tabs>
        <w:spacing w:line="264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0C3CF1">
        <w:rPr>
          <w:rFonts w:asciiTheme="minorHAnsi" w:hAnsiTheme="minorHAnsi" w:cstheme="minorHAnsi"/>
          <w:b/>
          <w:sz w:val="32"/>
          <w:szCs w:val="32"/>
        </w:rPr>
        <w:t xml:space="preserve">Všechny registrační listy musí být doručené e-mailovou </w:t>
      </w:r>
      <w:r w:rsidR="002737A3" w:rsidRPr="000C3CF1">
        <w:rPr>
          <w:rFonts w:asciiTheme="minorHAnsi" w:hAnsiTheme="minorHAnsi" w:cstheme="minorHAnsi"/>
          <w:b/>
          <w:sz w:val="32"/>
          <w:szCs w:val="32"/>
        </w:rPr>
        <w:t xml:space="preserve">formou nejpozději do </w:t>
      </w:r>
      <w:r w:rsidR="00F22728">
        <w:rPr>
          <w:rFonts w:asciiTheme="minorHAnsi" w:hAnsiTheme="minorHAnsi" w:cstheme="minorHAnsi"/>
          <w:b/>
          <w:color w:val="FF0000"/>
          <w:sz w:val="32"/>
          <w:szCs w:val="32"/>
        </w:rPr>
        <w:t>9</w:t>
      </w:r>
      <w:r w:rsidR="002737A3" w:rsidRPr="000C3CF1">
        <w:rPr>
          <w:rFonts w:asciiTheme="minorHAnsi" w:hAnsiTheme="minorHAnsi" w:cstheme="minorHAnsi"/>
          <w:b/>
          <w:color w:val="FF0000"/>
          <w:sz w:val="32"/>
          <w:szCs w:val="32"/>
        </w:rPr>
        <w:t>.9.202</w:t>
      </w:r>
      <w:r w:rsidR="00F22728">
        <w:rPr>
          <w:rFonts w:asciiTheme="minorHAnsi" w:hAnsiTheme="minorHAnsi" w:cstheme="minorHAnsi"/>
          <w:b/>
          <w:color w:val="FF0000"/>
          <w:sz w:val="32"/>
          <w:szCs w:val="32"/>
        </w:rPr>
        <w:t>4</w:t>
      </w:r>
    </w:p>
    <w:p w14:paraId="74565391" w14:textId="77777777" w:rsidR="006B26B9" w:rsidRPr="000C3CF1" w:rsidRDefault="006B26B9" w:rsidP="0015010B">
      <w:pPr>
        <w:jc w:val="both"/>
        <w:rPr>
          <w:rFonts w:asciiTheme="minorHAnsi" w:hAnsiTheme="minorHAnsi" w:cstheme="minorHAnsi"/>
        </w:rPr>
      </w:pPr>
    </w:p>
    <w:p w14:paraId="160D6044" w14:textId="77777777" w:rsidR="00DE7346" w:rsidRDefault="0015010B" w:rsidP="0015010B">
      <w:pPr>
        <w:jc w:val="both"/>
        <w:rPr>
          <w:rFonts w:asciiTheme="minorHAnsi" w:hAnsiTheme="minorHAnsi" w:cstheme="minorHAnsi"/>
        </w:rPr>
      </w:pPr>
      <w:r w:rsidRPr="000C3CF1">
        <w:rPr>
          <w:rFonts w:asciiTheme="minorHAnsi" w:hAnsiTheme="minorHAnsi" w:cstheme="minorHAnsi"/>
        </w:rPr>
        <w:t xml:space="preserve">Společnost </w:t>
      </w:r>
      <w:proofErr w:type="spellStart"/>
      <w:r w:rsidRPr="000C3CF1">
        <w:rPr>
          <w:rFonts w:asciiTheme="minorHAnsi" w:hAnsiTheme="minorHAnsi" w:cstheme="minorHAnsi"/>
        </w:rPr>
        <w:t>Control</w:t>
      </w:r>
      <w:proofErr w:type="spellEnd"/>
      <w:r w:rsidRPr="000C3CF1">
        <w:rPr>
          <w:rFonts w:asciiTheme="minorHAnsi" w:hAnsiTheme="minorHAnsi" w:cstheme="minorHAnsi"/>
        </w:rPr>
        <w:t xml:space="preserve"> spol. s r. o. si vyhrazuje právo na zrušení </w:t>
      </w:r>
      <w:r w:rsidR="00E763A0" w:rsidRPr="000C3CF1">
        <w:rPr>
          <w:rFonts w:asciiTheme="minorHAnsi" w:hAnsiTheme="minorHAnsi" w:cstheme="minorHAnsi"/>
        </w:rPr>
        <w:t xml:space="preserve">nebo </w:t>
      </w:r>
      <w:r w:rsidR="000C3CF1">
        <w:rPr>
          <w:rFonts w:asciiTheme="minorHAnsi" w:hAnsiTheme="minorHAnsi" w:cstheme="minorHAnsi"/>
        </w:rPr>
        <w:t>další</w:t>
      </w:r>
      <w:r w:rsidR="00E763A0" w:rsidRPr="000C3CF1">
        <w:rPr>
          <w:rFonts w:asciiTheme="minorHAnsi" w:hAnsiTheme="minorHAnsi" w:cstheme="minorHAnsi"/>
        </w:rPr>
        <w:t xml:space="preserve"> </w:t>
      </w:r>
      <w:r w:rsidRPr="000C3CF1">
        <w:rPr>
          <w:rFonts w:asciiTheme="minorHAnsi" w:hAnsiTheme="minorHAnsi" w:cstheme="minorHAnsi"/>
        </w:rPr>
        <w:t xml:space="preserve">termín </w:t>
      </w:r>
      <w:r w:rsidR="006B26B9" w:rsidRPr="000C3CF1">
        <w:rPr>
          <w:rFonts w:asciiTheme="minorHAnsi" w:hAnsiTheme="minorHAnsi" w:cstheme="minorHAnsi"/>
        </w:rPr>
        <w:t>workshopu</w:t>
      </w:r>
      <w:r w:rsidRPr="000C3CF1">
        <w:rPr>
          <w:rFonts w:asciiTheme="minorHAnsi" w:hAnsiTheme="minorHAnsi" w:cstheme="minorHAnsi"/>
        </w:rPr>
        <w:t xml:space="preserve">. </w:t>
      </w:r>
    </w:p>
    <w:p w14:paraId="3CA37BA2" w14:textId="6ACB5875" w:rsidR="0015010B" w:rsidRPr="000C3CF1" w:rsidRDefault="0015010B" w:rsidP="0015010B">
      <w:pPr>
        <w:jc w:val="both"/>
        <w:rPr>
          <w:rFonts w:asciiTheme="minorHAnsi" w:hAnsiTheme="minorHAnsi" w:cstheme="minorHAnsi"/>
        </w:rPr>
      </w:pPr>
      <w:r w:rsidRPr="000C3CF1">
        <w:rPr>
          <w:rFonts w:asciiTheme="minorHAnsi" w:hAnsiTheme="minorHAnsi" w:cstheme="minorHAnsi"/>
        </w:rPr>
        <w:t>O zrušení</w:t>
      </w:r>
      <w:r w:rsidR="000C3CF1">
        <w:rPr>
          <w:rFonts w:asciiTheme="minorHAnsi" w:hAnsiTheme="minorHAnsi" w:cstheme="minorHAnsi"/>
        </w:rPr>
        <w:t>, či dalším termínu</w:t>
      </w:r>
      <w:r w:rsidRPr="000C3CF1">
        <w:rPr>
          <w:rFonts w:asciiTheme="minorHAnsi" w:hAnsiTheme="minorHAnsi" w:cstheme="minorHAnsi"/>
        </w:rPr>
        <w:t xml:space="preserve"> budou zájemci včas informováni.</w:t>
      </w:r>
    </w:p>
    <w:p w14:paraId="66CACC3E" w14:textId="77777777" w:rsidR="00B3106D" w:rsidRPr="000C3CF1" w:rsidRDefault="00B3106D" w:rsidP="0015010B">
      <w:pPr>
        <w:jc w:val="both"/>
        <w:rPr>
          <w:rFonts w:asciiTheme="minorHAnsi" w:hAnsiTheme="minorHAnsi" w:cstheme="minorHAnsi"/>
        </w:rPr>
      </w:pPr>
    </w:p>
    <w:p w14:paraId="5B31623A" w14:textId="1E0F7D5D" w:rsidR="0015010B" w:rsidRPr="000C3CF1" w:rsidRDefault="002737A3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  <w:bCs/>
        </w:rPr>
      </w:pPr>
      <w:r w:rsidRPr="000C3CF1">
        <w:rPr>
          <w:rFonts w:asciiTheme="minorHAnsi" w:hAnsiTheme="minorHAnsi" w:cstheme="minorHAnsi"/>
          <w:bCs/>
        </w:rPr>
        <w:t>Datum:</w:t>
      </w:r>
      <w:r w:rsidRPr="000C3CF1">
        <w:rPr>
          <w:rFonts w:asciiTheme="minorHAnsi" w:hAnsiTheme="minorHAnsi" w:cstheme="minorHAnsi"/>
          <w:bCs/>
        </w:rPr>
        <w:tab/>
      </w:r>
      <w:r w:rsidRPr="000C3CF1">
        <w:rPr>
          <w:rFonts w:asciiTheme="minorHAnsi" w:hAnsiTheme="minorHAnsi" w:cstheme="minorHAnsi"/>
          <w:bCs/>
        </w:rPr>
        <w:tab/>
      </w:r>
      <w:r w:rsidRPr="000C3CF1">
        <w:rPr>
          <w:rFonts w:asciiTheme="minorHAnsi" w:hAnsiTheme="minorHAnsi" w:cstheme="minorHAnsi"/>
          <w:bCs/>
        </w:rPr>
        <w:tab/>
      </w:r>
      <w:r w:rsidRPr="000C3CF1">
        <w:rPr>
          <w:rFonts w:asciiTheme="minorHAnsi" w:hAnsiTheme="minorHAnsi" w:cstheme="minorHAnsi"/>
          <w:bCs/>
        </w:rPr>
        <w:tab/>
      </w:r>
      <w:r w:rsidRPr="000C3CF1">
        <w:rPr>
          <w:rFonts w:asciiTheme="minorHAnsi" w:hAnsiTheme="minorHAnsi" w:cstheme="minorHAnsi"/>
          <w:bCs/>
        </w:rPr>
        <w:tab/>
        <w:t>Podpis:</w:t>
      </w:r>
    </w:p>
    <w:p w14:paraId="1092322D" w14:textId="77777777" w:rsidR="00452ADC" w:rsidRDefault="00F95B04" w:rsidP="00452ADC">
      <w:pPr>
        <w:tabs>
          <w:tab w:val="left" w:pos="2268"/>
        </w:tabs>
        <w:spacing w:line="264" w:lineRule="auto"/>
        <w:ind w:left="993"/>
        <w:jc w:val="both"/>
        <w:rPr>
          <w:b/>
          <w:sz w:val="20"/>
          <w:szCs w:val="20"/>
        </w:rPr>
      </w:pPr>
      <w:r w:rsidRPr="002D03C2">
        <w:rPr>
          <w:b/>
          <w:sz w:val="20"/>
          <w:szCs w:val="20"/>
        </w:rPr>
        <w:tab/>
      </w:r>
    </w:p>
    <w:p w14:paraId="2F57324B" w14:textId="77777777" w:rsidR="000C3CF1" w:rsidRDefault="000C3CF1" w:rsidP="00452ADC">
      <w:pPr>
        <w:tabs>
          <w:tab w:val="left" w:pos="2268"/>
        </w:tabs>
        <w:spacing w:line="264" w:lineRule="auto"/>
        <w:ind w:left="993"/>
        <w:jc w:val="both"/>
        <w:rPr>
          <w:b/>
          <w:sz w:val="20"/>
          <w:szCs w:val="20"/>
        </w:rPr>
      </w:pPr>
    </w:p>
    <w:p w14:paraId="5C50808E" w14:textId="77777777" w:rsidR="000C3CF1" w:rsidRDefault="000C3CF1" w:rsidP="00452ADC">
      <w:pPr>
        <w:tabs>
          <w:tab w:val="left" w:pos="2268"/>
        </w:tabs>
        <w:spacing w:line="264" w:lineRule="auto"/>
        <w:ind w:left="993"/>
        <w:jc w:val="both"/>
        <w:rPr>
          <w:b/>
          <w:sz w:val="20"/>
          <w:szCs w:val="20"/>
        </w:rPr>
      </w:pPr>
    </w:p>
    <w:p w14:paraId="73C6E59E" w14:textId="77777777" w:rsidR="000C3CF1" w:rsidRDefault="000C3CF1" w:rsidP="00452ADC">
      <w:pPr>
        <w:tabs>
          <w:tab w:val="left" w:pos="2268"/>
        </w:tabs>
        <w:spacing w:line="264" w:lineRule="auto"/>
        <w:ind w:left="993"/>
        <w:jc w:val="both"/>
        <w:rPr>
          <w:b/>
          <w:sz w:val="20"/>
          <w:szCs w:val="20"/>
        </w:rPr>
      </w:pPr>
    </w:p>
    <w:p w14:paraId="6ADE8171" w14:textId="77777777" w:rsidR="000C3CF1" w:rsidRDefault="000C3CF1" w:rsidP="000C3CF1">
      <w:pPr>
        <w:tabs>
          <w:tab w:val="left" w:pos="2268"/>
        </w:tabs>
        <w:spacing w:line="264" w:lineRule="auto"/>
        <w:ind w:left="993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53410CB5" w14:textId="77777777" w:rsidR="000C3CF1" w:rsidRDefault="000C3CF1" w:rsidP="000C3CF1">
      <w:pPr>
        <w:tabs>
          <w:tab w:val="left" w:pos="2268"/>
        </w:tabs>
        <w:spacing w:line="264" w:lineRule="auto"/>
        <w:ind w:left="993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408A6E83" w14:textId="77777777" w:rsidR="000C3CF1" w:rsidRDefault="000C3CF1" w:rsidP="000C3CF1">
      <w:pPr>
        <w:tabs>
          <w:tab w:val="left" w:pos="2268"/>
        </w:tabs>
        <w:spacing w:line="264" w:lineRule="auto"/>
        <w:ind w:left="993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376644E1" w14:textId="77777777" w:rsidR="000C3CF1" w:rsidRDefault="000C3CF1" w:rsidP="000C3CF1">
      <w:pPr>
        <w:tabs>
          <w:tab w:val="left" w:pos="2268"/>
        </w:tabs>
        <w:spacing w:line="264" w:lineRule="auto"/>
        <w:ind w:left="993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1C501BC4" w14:textId="77777777" w:rsidR="000C3CF1" w:rsidRDefault="000C3CF1" w:rsidP="000C3CF1">
      <w:pPr>
        <w:tabs>
          <w:tab w:val="left" w:pos="2268"/>
        </w:tabs>
        <w:spacing w:line="264" w:lineRule="auto"/>
        <w:ind w:left="993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26FB39C9" w14:textId="232ED77C" w:rsidR="000C3CF1" w:rsidRPr="002D03C2" w:rsidRDefault="000C3CF1" w:rsidP="00452ADC">
      <w:pPr>
        <w:tabs>
          <w:tab w:val="left" w:pos="2268"/>
        </w:tabs>
        <w:spacing w:line="264" w:lineRule="auto"/>
        <w:ind w:left="993"/>
        <w:jc w:val="both"/>
        <w:rPr>
          <w:b/>
          <w:sz w:val="20"/>
          <w:szCs w:val="20"/>
        </w:rPr>
      </w:pPr>
      <w:r w:rsidRPr="000C3CF1">
        <w:rPr>
          <w:rFonts w:asciiTheme="minorHAnsi" w:hAnsiTheme="minorHAnsi" w:cstheme="minorHAnsi"/>
          <w:b/>
          <w:sz w:val="28"/>
          <w:szCs w:val="28"/>
        </w:rPr>
        <w:t>Sken dokumentu zašlete prosím na email</w:t>
      </w:r>
      <w:r>
        <w:rPr>
          <w:rFonts w:asciiTheme="minorHAnsi" w:hAnsiTheme="minorHAnsi" w:cstheme="minorHAnsi"/>
          <w:b/>
          <w:sz w:val="28"/>
          <w:szCs w:val="28"/>
        </w:rPr>
        <w:t>:</w:t>
      </w:r>
      <w:r w:rsidRPr="000C3CF1">
        <w:rPr>
          <w:rFonts w:asciiTheme="minorHAnsi" w:hAnsiTheme="minorHAnsi" w:cstheme="minorHAnsi"/>
          <w:b/>
          <w:sz w:val="28"/>
          <w:szCs w:val="28"/>
        </w:rPr>
        <w:t xml:space="preserve"> </w:t>
      </w:r>
      <w:hyperlink r:id="rId7" w:history="1">
        <w:r w:rsidRPr="000C3CF1">
          <w:rPr>
            <w:rStyle w:val="Hypertextovodkaz"/>
            <w:rFonts w:asciiTheme="minorHAnsi" w:hAnsiTheme="minorHAnsi" w:cstheme="minorHAnsi"/>
            <w:b/>
            <w:sz w:val="28"/>
            <w:szCs w:val="28"/>
          </w:rPr>
          <w:t>jakub.hradsky@control.cz</w:t>
        </w:r>
      </w:hyperlink>
    </w:p>
    <w:sectPr w:rsidR="000C3CF1" w:rsidRPr="002D03C2" w:rsidSect="00140FC9">
      <w:headerReference w:type="even" r:id="rId8"/>
      <w:headerReference w:type="default" r:id="rId9"/>
      <w:headerReference w:type="first" r:id="rId10"/>
      <w:pgSz w:w="11906" w:h="16838" w:code="9"/>
      <w:pgMar w:top="1985" w:right="1418" w:bottom="1701" w:left="1418" w:header="77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B0A91C" w14:textId="77777777" w:rsidR="0026652C" w:rsidRDefault="0026652C">
      <w:r>
        <w:separator/>
      </w:r>
    </w:p>
  </w:endnote>
  <w:endnote w:type="continuationSeparator" w:id="0">
    <w:p w14:paraId="4638A081" w14:textId="77777777" w:rsidR="0026652C" w:rsidRDefault="00266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277CDC" w14:textId="77777777" w:rsidR="0026652C" w:rsidRDefault="0026652C">
      <w:r>
        <w:separator/>
      </w:r>
    </w:p>
  </w:footnote>
  <w:footnote w:type="continuationSeparator" w:id="0">
    <w:p w14:paraId="071A504C" w14:textId="77777777" w:rsidR="0026652C" w:rsidRDefault="00266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2229C" w14:textId="77777777" w:rsidR="007540A4" w:rsidRDefault="00000000">
    <w:pPr>
      <w:pStyle w:val="Zhlav"/>
    </w:pPr>
    <w:r>
      <w:rPr>
        <w:noProof/>
      </w:rPr>
      <w:pict w14:anchorId="516C71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94376" o:spid="_x0000_s1029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hlav_pap_bas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48A56" w14:textId="77777777" w:rsidR="00FD6CF5" w:rsidRPr="007540A4" w:rsidRDefault="003A3CFB" w:rsidP="007540A4">
    <w:pPr>
      <w:pStyle w:val="Zhlav"/>
    </w:pPr>
    <w:r>
      <w:rPr>
        <w:noProof/>
      </w:rPr>
      <w:drawing>
        <wp:anchor distT="0" distB="0" distL="114300" distR="114300" simplePos="0" relativeHeight="251660800" behindDoc="1" locked="0" layoutInCell="1" allowOverlap="1" wp14:anchorId="48529A8C" wp14:editId="23FFC161">
          <wp:simplePos x="0" y="0"/>
          <wp:positionH relativeFrom="column">
            <wp:posOffset>-528955</wp:posOffset>
          </wp:positionH>
          <wp:positionV relativeFrom="paragraph">
            <wp:posOffset>14605</wp:posOffset>
          </wp:positionV>
          <wp:extent cx="2781300" cy="501015"/>
          <wp:effectExtent l="0" t="0" r="0" b="0"/>
          <wp:wrapTight wrapText="bothSides">
            <wp:wrapPolygon edited="0">
              <wp:start x="148" y="0"/>
              <wp:lineTo x="148" y="20532"/>
              <wp:lineTo x="20564" y="20532"/>
              <wp:lineTo x="20712" y="20532"/>
              <wp:lineTo x="21304" y="13141"/>
              <wp:lineTo x="21304" y="8213"/>
              <wp:lineTo x="19085" y="0"/>
              <wp:lineTo x="17458" y="0"/>
              <wp:lineTo x="148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ntrol_CZ_logo_201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1300" cy="50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5AA7BE2" wp14:editId="185F582F">
              <wp:simplePos x="0" y="0"/>
              <wp:positionH relativeFrom="column">
                <wp:posOffset>-138430</wp:posOffset>
              </wp:positionH>
              <wp:positionV relativeFrom="paragraph">
                <wp:posOffset>15240</wp:posOffset>
              </wp:positionV>
              <wp:extent cx="2390775" cy="657225"/>
              <wp:effectExtent l="0" t="0" r="28575" b="2857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90775" cy="6572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3BD73A" id="Obdélník 1" o:spid="_x0000_s1026" style="position:absolute;margin-left:-10.9pt;margin-top:1.2pt;width:188.25pt;height:51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" fillcolor="white [3212]" strokecolor="white [3212]" strokeweight="2pt"/>
          </w:pict>
        </mc:Fallback>
      </mc:AlternateContent>
    </w:r>
    <w:r w:rsidR="00000000">
      <w:rPr>
        <w:noProof/>
      </w:rPr>
      <w:pict w14:anchorId="1CC6B6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94377" o:spid="_x0000_s1030" type="#_x0000_t75" style="position:absolute;margin-left:0;margin-top:0;width:595.2pt;height:841.7pt;z-index:-251657728;mso-position-horizontal:center;mso-position-horizontal-relative:margin;mso-position-vertical:center;mso-position-vertical-relative:margin" o:allowincell="f">
          <v:imagedata r:id="rId2" o:title="hlav_pap_basi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0EA9D" w14:textId="77777777" w:rsidR="007540A4" w:rsidRDefault="00000000">
    <w:pPr>
      <w:pStyle w:val="Zhlav"/>
    </w:pPr>
    <w:r>
      <w:rPr>
        <w:noProof/>
      </w:rPr>
      <w:pict w14:anchorId="0E5BD0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94375" o:spid="_x0000_s1028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1" o:title="hlav_pap_basi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6A2A40"/>
    <w:multiLevelType w:val="hybridMultilevel"/>
    <w:tmpl w:val="854656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4A4C11"/>
    <w:multiLevelType w:val="hybridMultilevel"/>
    <w:tmpl w:val="07BE7A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AC5D59"/>
    <w:multiLevelType w:val="hybridMultilevel"/>
    <w:tmpl w:val="02E46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1715CD"/>
    <w:multiLevelType w:val="hybridMultilevel"/>
    <w:tmpl w:val="B5621558"/>
    <w:lvl w:ilvl="0" w:tplc="0405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E502D"/>
    <w:multiLevelType w:val="hybridMultilevel"/>
    <w:tmpl w:val="358812A0"/>
    <w:lvl w:ilvl="0" w:tplc="040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4653305">
    <w:abstractNumId w:val="2"/>
  </w:num>
  <w:num w:numId="2" w16cid:durableId="1925996001">
    <w:abstractNumId w:val="3"/>
  </w:num>
  <w:num w:numId="3" w16cid:durableId="121923530">
    <w:abstractNumId w:val="0"/>
  </w:num>
  <w:num w:numId="4" w16cid:durableId="1965572469">
    <w:abstractNumId w:val="1"/>
  </w:num>
  <w:num w:numId="5" w16cid:durableId="13995508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10B"/>
    <w:rsid w:val="000836D3"/>
    <w:rsid w:val="00087418"/>
    <w:rsid w:val="000A05B2"/>
    <w:rsid w:val="000C3CF1"/>
    <w:rsid w:val="00140FC9"/>
    <w:rsid w:val="0015010B"/>
    <w:rsid w:val="00173704"/>
    <w:rsid w:val="0018300F"/>
    <w:rsid w:val="0019733E"/>
    <w:rsid w:val="001A33F4"/>
    <w:rsid w:val="001D19C3"/>
    <w:rsid w:val="00210C04"/>
    <w:rsid w:val="00221521"/>
    <w:rsid w:val="00257154"/>
    <w:rsid w:val="002575F3"/>
    <w:rsid w:val="0026652C"/>
    <w:rsid w:val="002737A3"/>
    <w:rsid w:val="002B0EA0"/>
    <w:rsid w:val="002D03C2"/>
    <w:rsid w:val="002E21B3"/>
    <w:rsid w:val="003A3CFB"/>
    <w:rsid w:val="003C0CAA"/>
    <w:rsid w:val="003C6738"/>
    <w:rsid w:val="003E01E1"/>
    <w:rsid w:val="003F30C6"/>
    <w:rsid w:val="003F64EF"/>
    <w:rsid w:val="00410E2D"/>
    <w:rsid w:val="00416249"/>
    <w:rsid w:val="00452ADC"/>
    <w:rsid w:val="004719E8"/>
    <w:rsid w:val="00486281"/>
    <w:rsid w:val="004B5442"/>
    <w:rsid w:val="00531960"/>
    <w:rsid w:val="0054187C"/>
    <w:rsid w:val="00541B29"/>
    <w:rsid w:val="00593ADA"/>
    <w:rsid w:val="005B086A"/>
    <w:rsid w:val="005B54B3"/>
    <w:rsid w:val="005C2F96"/>
    <w:rsid w:val="005C52D2"/>
    <w:rsid w:val="0060278C"/>
    <w:rsid w:val="006272A4"/>
    <w:rsid w:val="00642BA9"/>
    <w:rsid w:val="0065310F"/>
    <w:rsid w:val="006B26B9"/>
    <w:rsid w:val="006E3C28"/>
    <w:rsid w:val="007540A4"/>
    <w:rsid w:val="007930C9"/>
    <w:rsid w:val="0084608F"/>
    <w:rsid w:val="008F0B28"/>
    <w:rsid w:val="009071F1"/>
    <w:rsid w:val="00971937"/>
    <w:rsid w:val="00986894"/>
    <w:rsid w:val="00987925"/>
    <w:rsid w:val="009E47A1"/>
    <w:rsid w:val="00A456B0"/>
    <w:rsid w:val="00A54BDB"/>
    <w:rsid w:val="00B3106D"/>
    <w:rsid w:val="00B314B8"/>
    <w:rsid w:val="00B50662"/>
    <w:rsid w:val="00B65E23"/>
    <w:rsid w:val="00BA0993"/>
    <w:rsid w:val="00C215BA"/>
    <w:rsid w:val="00CE2E48"/>
    <w:rsid w:val="00D20A85"/>
    <w:rsid w:val="00D51F60"/>
    <w:rsid w:val="00DE5671"/>
    <w:rsid w:val="00DE7346"/>
    <w:rsid w:val="00DF21B1"/>
    <w:rsid w:val="00E418B4"/>
    <w:rsid w:val="00E52FA0"/>
    <w:rsid w:val="00E763A0"/>
    <w:rsid w:val="00EB3F11"/>
    <w:rsid w:val="00EB68D1"/>
    <w:rsid w:val="00F10E1D"/>
    <w:rsid w:val="00F22728"/>
    <w:rsid w:val="00F5388C"/>
    <w:rsid w:val="00F95B04"/>
    <w:rsid w:val="00FC2765"/>
    <w:rsid w:val="00FD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7C94C3"/>
  <w15:docId w15:val="{36A678F9-51FC-4273-BDDC-E8DCE813E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F64EF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D6CF5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D6CF5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3C0CA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7540A4"/>
    <w:pPr>
      <w:spacing w:before="100" w:beforeAutospacing="1" w:after="100" w:afterAutospacing="1"/>
    </w:pPr>
  </w:style>
  <w:style w:type="paragraph" w:styleId="Zkladntext3">
    <w:name w:val="Body Text 3"/>
    <w:basedOn w:val="Normln"/>
    <w:link w:val="Zkladntext3Char"/>
    <w:unhideWhenUsed/>
    <w:rsid w:val="002D03C2"/>
    <w:pPr>
      <w:spacing w:after="120"/>
      <w:jc w:val="both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2D03C2"/>
    <w:rPr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A05B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C3CF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C3C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8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kub.hradsky@control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ach&#253;nka\Marketing\Z&#225;kazn&#237;ci\P&#345;ihl&#225;&#353;ka_kurz%20Infomaker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Přihláška_kurz Infomaker</Template>
  <TotalTime>8</TotalTime>
  <Pages>1</Pages>
  <Words>96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khurakova</dc:creator>
  <cp:lastModifiedBy>Jakub Hradský</cp:lastModifiedBy>
  <cp:revision>4</cp:revision>
  <cp:lastPrinted>2005-04-28T10:03:00Z</cp:lastPrinted>
  <dcterms:created xsi:type="dcterms:W3CDTF">2023-08-01T08:09:00Z</dcterms:created>
  <dcterms:modified xsi:type="dcterms:W3CDTF">2024-08-20T07:18:00Z</dcterms:modified>
</cp:coreProperties>
</file>